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5407D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5A5ECB" w:rsidRPr="00854BDF" w:rsidRDefault="005A5ECB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5A5ECB" w:rsidRPr="00B75F2B" w:rsidRDefault="005A5ECB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Spent remaining time cleaning up shop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5A5ECB" w:rsidRDefault="005A5ECB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5A5ECB" w:rsidRPr="00B75F2B" w:rsidRDefault="005A5ECB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5A5ECB" w:rsidRPr="00B75F2B" w:rsidRDefault="005A5ECB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5A5ECB" w:rsidRPr="00A74C38" w:rsidRDefault="005A5ECB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Wooden structure worksheet 2.1.1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5A5ECB" w:rsidRPr="00854BDF" w:rsidRDefault="005A5ECB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5A5ECB" w:rsidRDefault="005A5ECB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B75F2B" w:rsidRDefault="005A5EC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A74C38" w:rsidRDefault="005A5EC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Had a few issues labeling the drawing because I had forgotten how to add text boxes and arrows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5A5ECB" w:rsidRPr="00B75F2B" w:rsidRDefault="005A5EC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on worksheet most of period labeling and typing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5A5ECB" w:rsidRPr="00B75F2B" w:rsidRDefault="005A5ECB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5A5ECB" w:rsidRPr="00854BDF" w:rsidRDefault="005A5EC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5A5ECB" w:rsidRPr="00B75F2B" w:rsidRDefault="005A5ECB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5A5ECB" w:rsidRDefault="005A5EC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5A5ECB" w:rsidRPr="00A74C38" w:rsidRDefault="005A5EC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Absent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5A5ECB" w:rsidRPr="00854BDF" w:rsidRDefault="005A5EC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A74C38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5A5ECB" w:rsidRPr="00854BDF" w:rsidRDefault="005A5EC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5A5ECB" w:rsidRPr="00B75F2B" w:rsidRDefault="005A5ECB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5A5ECB" w:rsidRDefault="005A5EC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5A5ECB" w:rsidRPr="00A74C38" w:rsidRDefault="005A5EC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Build roof for a gable style home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5A5ECB" w:rsidRPr="00854BDF" w:rsidRDefault="005A5EC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5A5ECB" w:rsidRPr="00A74C38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It took a very long time to get the look and shape we really wanted to call it satisfactory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Spent all of class building the frame out of fisher tech and attaching it to black board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5A5ECB" w:rsidRPr="00854BDF" w:rsidRDefault="005A5EC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5A5ECB" w:rsidRPr="00B75F2B" w:rsidRDefault="005A5EC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Covered top with black tape to represent the tar paper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5A5ECB" w:rsidRDefault="005A5EC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5A5ECB" w:rsidRPr="00A74C38" w:rsidRDefault="005A5EC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Build roof for gable style home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5A5ECB" w:rsidRPr="00854BDF" w:rsidRDefault="005A5EC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Used  brown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paper to illustrate the shingles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A74C38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Minimal to no issues today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Covered top with Popsicle sticks to represent plywood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5A5ECB" w:rsidRPr="00854BDF" w:rsidRDefault="005A5ECB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5A5ECB" w:rsidRPr="00B75F2B" w:rsidRDefault="005A5EC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Modified my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google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drive so I could use it and restarted the weekly log sheets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5A5ECB" w:rsidRDefault="005A5ECB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5A5ECB" w:rsidRPr="00B75F2B" w:rsidRDefault="005A5ECB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5A5ECB" w:rsidRPr="00A74C38" w:rsidRDefault="005A5EC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build on gable home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5A5ECB" w:rsidRPr="00854BDF" w:rsidRDefault="005A5ECB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5A5ECB" w:rsidRDefault="005A5ECB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5A5ECB" w:rsidRPr="00A74C38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My U-drive got erased so all my daily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evals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and past work was deleted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Went through project fixing minor errors and labeling the project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5A5ECB" w:rsidRPr="00B75F2B" w:rsidRDefault="005A5EC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45407D"/>
    <w:rsid w:val="005A5ECB"/>
    <w:rsid w:val="005C75B0"/>
    <w:rsid w:val="005F79BA"/>
    <w:rsid w:val="0076674B"/>
    <w:rsid w:val="007A343A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4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zahoward</cp:lastModifiedBy>
  <cp:revision>2</cp:revision>
  <dcterms:created xsi:type="dcterms:W3CDTF">2013-08-16T13:17:00Z</dcterms:created>
  <dcterms:modified xsi:type="dcterms:W3CDTF">2013-08-16T13:17:00Z</dcterms:modified>
</cp:coreProperties>
</file>